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6F85D25C"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981D28">
        <w:rPr>
          <w:rFonts w:ascii="Garamond" w:hAnsi="Garamond"/>
          <w:u w:val="single"/>
        </w:rPr>
        <w:t>2</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667DCC">
        <w:rPr>
          <w:rFonts w:ascii="Garamond" w:hAnsi="Garamond"/>
          <w:b/>
          <w:bCs/>
          <w:u w:val="single"/>
        </w:rPr>
        <w:t>3</w:t>
      </w:r>
      <w:r w:rsidR="0022734C">
        <w:rPr>
          <w:rFonts w:ascii="Garamond" w:hAnsi="Garamond"/>
          <w:b/>
          <w:bCs/>
          <w:u w:val="single"/>
        </w:rPr>
        <w:t>1</w:t>
      </w:r>
      <w:r w:rsidR="00951B98">
        <w:rPr>
          <w:rFonts w:ascii="Garamond" w:hAnsi="Garamond"/>
          <w:b/>
          <w:bCs/>
          <w:u w:val="single"/>
        </w:rPr>
        <w:t>2</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7D497EC9" w:rsidR="00AB4253" w:rsidRDefault="00951B98" w:rsidP="006F0373">
      <w:pPr>
        <w:spacing w:after="0"/>
        <w:jc w:val="both"/>
        <w:rPr>
          <w:noProof/>
        </w:rPr>
      </w:pPr>
      <w:r w:rsidRPr="00951B98">
        <w:rPr>
          <w:noProof/>
        </w:rPr>
        <w:drawing>
          <wp:inline distT="0" distB="0" distL="0" distR="0" wp14:anchorId="0791D7F7" wp14:editId="5576AE8E">
            <wp:extent cx="5760720" cy="2340610"/>
            <wp:effectExtent l="0" t="0" r="0" b="2540"/>
            <wp:docPr id="185893339"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93339" name="Slika 1" descr="Slika, ki vsebuje besede besedilo, posnetek zaslona, pisava, številka&#10;&#10;Vsebina, ustvarjena z UI, morda ni pravilna."/>
                    <pic:cNvPicPr/>
                  </pic:nvPicPr>
                  <pic:blipFill>
                    <a:blip r:embed="rId13"/>
                    <a:stretch>
                      <a:fillRect/>
                    </a:stretch>
                  </pic:blipFill>
                  <pic:spPr>
                    <a:xfrm>
                      <a:off x="0" y="0"/>
                      <a:ext cx="5760720" cy="2340610"/>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5CB5F315"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667DCC">
        <w:rPr>
          <w:rFonts w:ascii="Garamond" w:eastAsia="Times New Roman" w:hAnsi="Garamond"/>
          <w:b/>
          <w:bCs/>
          <w:lang w:eastAsia="sl-SI"/>
        </w:rPr>
        <w:t>3</w:t>
      </w:r>
      <w:r w:rsidR="0022734C">
        <w:rPr>
          <w:rFonts w:ascii="Garamond" w:eastAsia="Times New Roman" w:hAnsi="Garamond"/>
          <w:b/>
          <w:bCs/>
          <w:lang w:eastAsia="sl-SI"/>
        </w:rPr>
        <w:t>1</w:t>
      </w:r>
      <w:r w:rsidR="00951B98">
        <w:rPr>
          <w:rFonts w:ascii="Garamond" w:eastAsia="Times New Roman" w:hAnsi="Garamond"/>
          <w:b/>
          <w:bCs/>
          <w:lang w:eastAsia="sl-SI"/>
        </w:rPr>
        <w:t>2</w:t>
      </w:r>
      <w:r w:rsidR="0022734C" w:rsidRPr="0022734C">
        <w:t xml:space="preserve"> </w:t>
      </w:r>
      <w:proofErr w:type="spellStart"/>
      <w:r w:rsidR="00951B98" w:rsidRPr="00951B98">
        <w:rPr>
          <w:rFonts w:ascii="Garamond" w:eastAsia="Times New Roman" w:hAnsi="Garamond"/>
          <w:b/>
          <w:bCs/>
          <w:lang w:eastAsia="sl-SI"/>
        </w:rPr>
        <w:t>kalcitriol</w:t>
      </w:r>
      <w:proofErr w:type="spellEnd"/>
      <w:r w:rsidR="0022734C" w:rsidRPr="0022734C">
        <w:rPr>
          <w:rFonts w:ascii="Garamond" w:eastAsia="Times New Roman" w:hAnsi="Garamond"/>
          <w:b/>
          <w:bCs/>
          <w:lang w:eastAsia="sl-SI"/>
        </w:rPr>
        <w:t xml:space="preserve"> </w:t>
      </w:r>
      <w:r w:rsidR="004E487E">
        <w:rPr>
          <w:rFonts w:ascii="Garamond" w:eastAsia="Times New Roman" w:hAnsi="Garamond"/>
          <w:b/>
          <w:bCs/>
          <w:lang w:eastAsia="sl-SI"/>
        </w:rPr>
        <w:t>ATC</w:t>
      </w:r>
      <w:r w:rsidR="00667DCC" w:rsidRPr="00667DCC">
        <w:t xml:space="preserve"> </w:t>
      </w:r>
      <w:r w:rsidR="00951B98" w:rsidRPr="00951B98">
        <w:t>A11CC04</w:t>
      </w:r>
      <w:r w:rsidR="00CA35A3" w:rsidRPr="00CA35A3">
        <w:t xml:space="preserve"> </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81D28">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43DA8B" w14:textId="77777777" w:rsidR="009239AC" w:rsidRDefault="009239AC" w:rsidP="00E5569B">
      <w:pPr>
        <w:spacing w:after="0"/>
      </w:pPr>
      <w:r>
        <w:separator/>
      </w:r>
    </w:p>
  </w:endnote>
  <w:endnote w:type="continuationSeparator" w:id="0">
    <w:p w14:paraId="15EDE9AB" w14:textId="77777777" w:rsidR="009239AC" w:rsidRDefault="009239AC"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7F53F" w14:textId="77777777" w:rsidR="009239AC" w:rsidRDefault="009239AC" w:rsidP="00E5569B">
      <w:pPr>
        <w:spacing w:after="0"/>
      </w:pPr>
      <w:r>
        <w:separator/>
      </w:r>
    </w:p>
  </w:footnote>
  <w:footnote w:type="continuationSeparator" w:id="0">
    <w:p w14:paraId="6C6737BE" w14:textId="77777777" w:rsidR="009239AC" w:rsidRDefault="009239AC"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74DB"/>
    <w:rsid w:val="00080CAA"/>
    <w:rsid w:val="00080D0E"/>
    <w:rsid w:val="00081FFA"/>
    <w:rsid w:val="00086F8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16C36"/>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4FDA"/>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2734C"/>
    <w:rsid w:val="002306DE"/>
    <w:rsid w:val="00236EFD"/>
    <w:rsid w:val="0023794E"/>
    <w:rsid w:val="00240C3D"/>
    <w:rsid w:val="002463E3"/>
    <w:rsid w:val="0025469A"/>
    <w:rsid w:val="00256293"/>
    <w:rsid w:val="00261B92"/>
    <w:rsid w:val="0026231E"/>
    <w:rsid w:val="0026408B"/>
    <w:rsid w:val="0026573D"/>
    <w:rsid w:val="00265BDE"/>
    <w:rsid w:val="002678B6"/>
    <w:rsid w:val="0027108B"/>
    <w:rsid w:val="00272EAC"/>
    <w:rsid w:val="00274E35"/>
    <w:rsid w:val="00280CAD"/>
    <w:rsid w:val="00281552"/>
    <w:rsid w:val="0028315D"/>
    <w:rsid w:val="00283735"/>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2DB3"/>
    <w:rsid w:val="003E5BE8"/>
    <w:rsid w:val="003F1F48"/>
    <w:rsid w:val="003F6B64"/>
    <w:rsid w:val="003F79FE"/>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4E"/>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0431"/>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75A"/>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5BFF"/>
    <w:rsid w:val="00597CB5"/>
    <w:rsid w:val="005A042F"/>
    <w:rsid w:val="005A2EEE"/>
    <w:rsid w:val="005A2F22"/>
    <w:rsid w:val="005A60FA"/>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347F"/>
    <w:rsid w:val="00644E63"/>
    <w:rsid w:val="006451F7"/>
    <w:rsid w:val="00646F37"/>
    <w:rsid w:val="00651E3F"/>
    <w:rsid w:val="00652E51"/>
    <w:rsid w:val="00654210"/>
    <w:rsid w:val="00657885"/>
    <w:rsid w:val="00666826"/>
    <w:rsid w:val="00667DCC"/>
    <w:rsid w:val="00670282"/>
    <w:rsid w:val="00670AC9"/>
    <w:rsid w:val="00673E71"/>
    <w:rsid w:val="00677B79"/>
    <w:rsid w:val="00682534"/>
    <w:rsid w:val="00682858"/>
    <w:rsid w:val="006828F3"/>
    <w:rsid w:val="00683017"/>
    <w:rsid w:val="00691AF3"/>
    <w:rsid w:val="00693E49"/>
    <w:rsid w:val="00693EEE"/>
    <w:rsid w:val="00695EFB"/>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3FE1"/>
    <w:rsid w:val="006F58AB"/>
    <w:rsid w:val="006F6F4F"/>
    <w:rsid w:val="00703E66"/>
    <w:rsid w:val="0070795A"/>
    <w:rsid w:val="00710760"/>
    <w:rsid w:val="00711F07"/>
    <w:rsid w:val="0071329E"/>
    <w:rsid w:val="007159D0"/>
    <w:rsid w:val="007167A2"/>
    <w:rsid w:val="00721EC9"/>
    <w:rsid w:val="00727068"/>
    <w:rsid w:val="00727676"/>
    <w:rsid w:val="00731421"/>
    <w:rsid w:val="00731544"/>
    <w:rsid w:val="00735E8B"/>
    <w:rsid w:val="0074122E"/>
    <w:rsid w:val="00741B88"/>
    <w:rsid w:val="00743A74"/>
    <w:rsid w:val="00744AC2"/>
    <w:rsid w:val="007450AB"/>
    <w:rsid w:val="007470C7"/>
    <w:rsid w:val="0075207B"/>
    <w:rsid w:val="00752A6A"/>
    <w:rsid w:val="00753179"/>
    <w:rsid w:val="00760B76"/>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E2E05"/>
    <w:rsid w:val="007E3782"/>
    <w:rsid w:val="007E53DB"/>
    <w:rsid w:val="007E61B6"/>
    <w:rsid w:val="007E76CD"/>
    <w:rsid w:val="007F15D6"/>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B8A"/>
    <w:rsid w:val="00863D4D"/>
    <w:rsid w:val="008646A0"/>
    <w:rsid w:val="0087161F"/>
    <w:rsid w:val="008730E3"/>
    <w:rsid w:val="008803D1"/>
    <w:rsid w:val="00880F3F"/>
    <w:rsid w:val="00881F6B"/>
    <w:rsid w:val="008823D3"/>
    <w:rsid w:val="00882A93"/>
    <w:rsid w:val="0088323F"/>
    <w:rsid w:val="00883AA5"/>
    <w:rsid w:val="00887E4F"/>
    <w:rsid w:val="00890C3E"/>
    <w:rsid w:val="00891FB9"/>
    <w:rsid w:val="00895626"/>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1808"/>
    <w:rsid w:val="009035BA"/>
    <w:rsid w:val="00904DF0"/>
    <w:rsid w:val="0091544B"/>
    <w:rsid w:val="00922883"/>
    <w:rsid w:val="00923279"/>
    <w:rsid w:val="009239AC"/>
    <w:rsid w:val="00926876"/>
    <w:rsid w:val="0093243D"/>
    <w:rsid w:val="0093299B"/>
    <w:rsid w:val="00932D5E"/>
    <w:rsid w:val="00933A60"/>
    <w:rsid w:val="009352EA"/>
    <w:rsid w:val="00936637"/>
    <w:rsid w:val="0093674F"/>
    <w:rsid w:val="0094102C"/>
    <w:rsid w:val="009463E6"/>
    <w:rsid w:val="009464F6"/>
    <w:rsid w:val="009473C5"/>
    <w:rsid w:val="00951567"/>
    <w:rsid w:val="00951B98"/>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4253"/>
    <w:rsid w:val="00AB7730"/>
    <w:rsid w:val="00AB7F89"/>
    <w:rsid w:val="00AC1245"/>
    <w:rsid w:val="00AC2C4A"/>
    <w:rsid w:val="00AC2FC3"/>
    <w:rsid w:val="00AC380F"/>
    <w:rsid w:val="00AC4BF5"/>
    <w:rsid w:val="00AC59A0"/>
    <w:rsid w:val="00AD3CDB"/>
    <w:rsid w:val="00AE0D2C"/>
    <w:rsid w:val="00AE15D7"/>
    <w:rsid w:val="00AE1D92"/>
    <w:rsid w:val="00AF16BB"/>
    <w:rsid w:val="00AF1AB8"/>
    <w:rsid w:val="00AF446B"/>
    <w:rsid w:val="00AF5344"/>
    <w:rsid w:val="00AF5ACB"/>
    <w:rsid w:val="00B01412"/>
    <w:rsid w:val="00B0265B"/>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2222"/>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85C94"/>
    <w:rsid w:val="00C91718"/>
    <w:rsid w:val="00C92AA3"/>
    <w:rsid w:val="00C9520D"/>
    <w:rsid w:val="00C966B1"/>
    <w:rsid w:val="00C967E5"/>
    <w:rsid w:val="00C971E1"/>
    <w:rsid w:val="00C97688"/>
    <w:rsid w:val="00CA35A3"/>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B0EE6"/>
    <w:rsid w:val="00DB3068"/>
    <w:rsid w:val="00DB6398"/>
    <w:rsid w:val="00DC3D67"/>
    <w:rsid w:val="00DC6A4D"/>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504D"/>
    <w:rsid w:val="00E7111A"/>
    <w:rsid w:val="00E81DEF"/>
    <w:rsid w:val="00E81F84"/>
    <w:rsid w:val="00E82F42"/>
    <w:rsid w:val="00E848EE"/>
    <w:rsid w:val="00E84A50"/>
    <w:rsid w:val="00E878DE"/>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759"/>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39D3"/>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3F79FE"/>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53AFA"/>
    <w:rsid w:val="00575F33"/>
    <w:rsid w:val="00590495"/>
    <w:rsid w:val="00594234"/>
    <w:rsid w:val="005950BB"/>
    <w:rsid w:val="005B03B9"/>
    <w:rsid w:val="005B1BC6"/>
    <w:rsid w:val="005B5EA7"/>
    <w:rsid w:val="005C34E0"/>
    <w:rsid w:val="005D028A"/>
    <w:rsid w:val="005D3039"/>
    <w:rsid w:val="005F6B17"/>
    <w:rsid w:val="00605450"/>
    <w:rsid w:val="006054E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13D25"/>
    <w:rsid w:val="00A22336"/>
    <w:rsid w:val="00A32030"/>
    <w:rsid w:val="00A40654"/>
    <w:rsid w:val="00A70759"/>
    <w:rsid w:val="00A85F46"/>
    <w:rsid w:val="00A9797E"/>
    <w:rsid w:val="00AA758F"/>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4759"/>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0</TotalTime>
  <Pages>5</Pages>
  <Words>1424</Words>
  <Characters>8120</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Sandra Drljić Kopranović</cp:lastModifiedBy>
  <cp:revision>2</cp:revision>
  <cp:lastPrinted>2026-01-22T14:37:00Z</cp:lastPrinted>
  <dcterms:created xsi:type="dcterms:W3CDTF">2026-01-22T14:37:00Z</dcterms:created>
  <dcterms:modified xsi:type="dcterms:W3CDTF">2026-01-22T14:37:00Z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